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26F45" w14:textId="77777777" w:rsidR="002410F0" w:rsidRDefault="002410F0">
      <w:pPr>
        <w:pStyle w:val="Header"/>
        <w:tabs>
          <w:tab w:val="clear" w:pos="4320"/>
          <w:tab w:val="clear" w:pos="8640"/>
        </w:tabs>
      </w:pPr>
    </w:p>
    <w:p w14:paraId="15338D80" w14:textId="77777777" w:rsidR="002410F0" w:rsidRDefault="002410F0"/>
    <w:p w14:paraId="75C81C65" w14:textId="77777777" w:rsidR="002410F0" w:rsidRDefault="002410F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2410F0" w14:paraId="0E3BCDE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18F6580A" w14:textId="77777777" w:rsidR="002410F0" w:rsidRDefault="002410F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INVOICE TO:</w:t>
            </w:r>
          </w:p>
        </w:tc>
        <w:tc>
          <w:tcPr>
            <w:tcW w:w="4320" w:type="dxa"/>
            <w:shd w:val="solid" w:color="000000" w:fill="FFFFFF"/>
          </w:tcPr>
          <w:p w14:paraId="3D9C2929" w14:textId="77777777" w:rsidR="002410F0" w:rsidRDefault="002410F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DELIVERY ADDRESS:</w:t>
            </w:r>
          </w:p>
        </w:tc>
        <w:tc>
          <w:tcPr>
            <w:tcW w:w="2430" w:type="dxa"/>
            <w:shd w:val="solid" w:color="000000" w:fill="FFFFFF"/>
          </w:tcPr>
          <w:p w14:paraId="2AE3E635" w14:textId="77777777" w:rsidR="002410F0" w:rsidRDefault="002410F0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40350B4" w14:textId="77777777" w:rsidR="002410F0" w:rsidRDefault="002410F0">
            <w:pPr>
              <w:rPr>
                <w:b/>
                <w:color w:val="FFFFFF"/>
              </w:rPr>
            </w:pPr>
          </w:p>
        </w:tc>
      </w:tr>
      <w:tr w:rsidR="002410F0" w14:paraId="58EE2A4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755E4F7" w14:textId="187499B7" w:rsidR="002410F0" w:rsidRDefault="002410F0">
            <w:r>
              <w:t>3T'S LEISURE LIMITED T/A</w:t>
            </w:r>
          </w:p>
        </w:tc>
        <w:tc>
          <w:tcPr>
            <w:tcW w:w="4320" w:type="dxa"/>
          </w:tcPr>
          <w:p w14:paraId="253DA25C" w14:textId="5CEB6C28" w:rsidR="002410F0" w:rsidRDefault="002410F0">
            <w:r>
              <w:t>3T'S LEISURE LIMITED T/A</w:t>
            </w:r>
          </w:p>
        </w:tc>
        <w:tc>
          <w:tcPr>
            <w:tcW w:w="2430" w:type="dxa"/>
          </w:tcPr>
          <w:p w14:paraId="488A79F7" w14:textId="77777777" w:rsidR="002410F0" w:rsidRDefault="002410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0375CAB5" w14:textId="17CD6D33" w:rsidR="002410F0" w:rsidRDefault="002410F0">
            <w:r>
              <w:t>1575780</w:t>
            </w:r>
          </w:p>
        </w:tc>
      </w:tr>
      <w:tr w:rsidR="002410F0" w14:paraId="7FC2762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3D93CFD" w14:textId="24CB7373" w:rsidR="002410F0" w:rsidRDefault="002410F0">
            <w:r>
              <w:t>THE SOUTH WEST CARAVAN CENTRE</w:t>
            </w:r>
          </w:p>
        </w:tc>
        <w:tc>
          <w:tcPr>
            <w:tcW w:w="4320" w:type="dxa"/>
          </w:tcPr>
          <w:p w14:paraId="0005832A" w14:textId="4D425432" w:rsidR="002410F0" w:rsidRDefault="002410F0">
            <w:r>
              <w:t>THE AIRFIELD</w:t>
            </w:r>
          </w:p>
        </w:tc>
        <w:tc>
          <w:tcPr>
            <w:tcW w:w="2430" w:type="dxa"/>
          </w:tcPr>
          <w:p w14:paraId="6E85A025" w14:textId="77777777" w:rsidR="002410F0" w:rsidRDefault="002410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Order Date:</w:t>
            </w:r>
          </w:p>
        </w:tc>
        <w:tc>
          <w:tcPr>
            <w:tcW w:w="2970" w:type="dxa"/>
          </w:tcPr>
          <w:p w14:paraId="175DACFF" w14:textId="44735A35" w:rsidR="002410F0" w:rsidRDefault="002410F0">
            <w:r>
              <w:t>03/04/23</w:t>
            </w:r>
          </w:p>
        </w:tc>
      </w:tr>
      <w:tr w:rsidR="002410F0" w14:paraId="3183B7E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23B5C88" w14:textId="14C11F08" w:rsidR="002410F0" w:rsidRDefault="002410F0">
            <w:r>
              <w:t>THE AIRFIELD</w:t>
            </w:r>
          </w:p>
        </w:tc>
        <w:tc>
          <w:tcPr>
            <w:tcW w:w="4320" w:type="dxa"/>
          </w:tcPr>
          <w:p w14:paraId="1A59A73F" w14:textId="03963AD3" w:rsidR="002410F0" w:rsidRDefault="002410F0">
            <w:r>
              <w:t>WINKLEIGH</w:t>
            </w:r>
          </w:p>
        </w:tc>
        <w:tc>
          <w:tcPr>
            <w:tcW w:w="2430" w:type="dxa"/>
          </w:tcPr>
          <w:p w14:paraId="7C71ED8E" w14:textId="77777777" w:rsidR="002410F0" w:rsidRDefault="002410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Ship Date:</w:t>
            </w:r>
          </w:p>
        </w:tc>
        <w:tc>
          <w:tcPr>
            <w:tcW w:w="2970" w:type="dxa"/>
          </w:tcPr>
          <w:p w14:paraId="39B36057" w14:textId="0D81DEA6" w:rsidR="002410F0" w:rsidRDefault="002410F0">
            <w:r>
              <w:t>26/06/23</w:t>
            </w:r>
          </w:p>
        </w:tc>
      </w:tr>
      <w:tr w:rsidR="002410F0" w14:paraId="33D75DF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5331201" w14:textId="284A0D4C" w:rsidR="002410F0" w:rsidRDefault="002410F0">
            <w:r>
              <w:t>WINKLEIGH</w:t>
            </w:r>
          </w:p>
        </w:tc>
        <w:tc>
          <w:tcPr>
            <w:tcW w:w="4320" w:type="dxa"/>
          </w:tcPr>
          <w:p w14:paraId="33467838" w14:textId="0A5BC69C" w:rsidR="002410F0" w:rsidRDefault="002410F0">
            <w:r>
              <w:t>DEVON</w:t>
            </w:r>
          </w:p>
        </w:tc>
        <w:tc>
          <w:tcPr>
            <w:tcW w:w="2430" w:type="dxa"/>
          </w:tcPr>
          <w:p w14:paraId="317EDD9A" w14:textId="77777777" w:rsidR="002410F0" w:rsidRDefault="002410F0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Sales Order No:</w:t>
            </w:r>
          </w:p>
        </w:tc>
        <w:tc>
          <w:tcPr>
            <w:tcW w:w="2970" w:type="dxa"/>
          </w:tcPr>
          <w:p w14:paraId="6B082DF1" w14:textId="72871943" w:rsidR="002410F0" w:rsidRDefault="002410F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144319</w:t>
            </w:r>
          </w:p>
        </w:tc>
      </w:tr>
      <w:tr w:rsidR="002410F0" w14:paraId="33001FA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83C2697" w14:textId="2E056EEF" w:rsidR="002410F0" w:rsidRDefault="002410F0">
            <w:r>
              <w:t>DEVON</w:t>
            </w:r>
          </w:p>
        </w:tc>
        <w:tc>
          <w:tcPr>
            <w:tcW w:w="4320" w:type="dxa"/>
          </w:tcPr>
          <w:p w14:paraId="66A15D99" w14:textId="6AF11248" w:rsidR="002410F0" w:rsidRDefault="002410F0">
            <w:r>
              <w:t xml:space="preserve"> </w:t>
            </w:r>
          </w:p>
        </w:tc>
        <w:tc>
          <w:tcPr>
            <w:tcW w:w="2430" w:type="dxa"/>
          </w:tcPr>
          <w:p w14:paraId="5790A241" w14:textId="77777777" w:rsidR="002410F0" w:rsidRDefault="002410F0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62AD7220" w14:textId="77777777" w:rsidR="002410F0" w:rsidRDefault="002410F0">
            <w:pPr>
              <w:rPr>
                <w:rFonts w:ascii="Arial Narrow" w:hAnsi="Arial Narrow"/>
              </w:rPr>
            </w:pPr>
          </w:p>
        </w:tc>
      </w:tr>
      <w:tr w:rsidR="002410F0" w14:paraId="6FF01E0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6CAFDF8" w14:textId="5877942C" w:rsidR="002410F0" w:rsidRDefault="002410F0">
            <w:r>
              <w:t xml:space="preserve"> </w:t>
            </w:r>
          </w:p>
        </w:tc>
        <w:tc>
          <w:tcPr>
            <w:tcW w:w="4320" w:type="dxa"/>
          </w:tcPr>
          <w:p w14:paraId="547DE4B1" w14:textId="0106B05A" w:rsidR="002410F0" w:rsidRDefault="002410F0">
            <w:r>
              <w:t xml:space="preserve"> </w:t>
            </w:r>
          </w:p>
        </w:tc>
        <w:tc>
          <w:tcPr>
            <w:tcW w:w="2430" w:type="dxa"/>
          </w:tcPr>
          <w:p w14:paraId="7CBB2CB8" w14:textId="77777777" w:rsidR="002410F0" w:rsidRDefault="002410F0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33AF878E" w14:textId="77777777" w:rsidR="002410F0" w:rsidRDefault="002410F0">
            <w:pPr>
              <w:rPr>
                <w:rFonts w:ascii="Arial Narrow" w:hAnsi="Arial Narrow"/>
              </w:rPr>
            </w:pPr>
          </w:p>
        </w:tc>
      </w:tr>
      <w:tr w:rsidR="002410F0" w14:paraId="7851944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9BD3C19" w14:textId="6296E44C" w:rsidR="002410F0" w:rsidRDefault="002410F0">
            <w:r>
              <w:t>EX19 8DW</w:t>
            </w:r>
          </w:p>
        </w:tc>
        <w:tc>
          <w:tcPr>
            <w:tcW w:w="4320" w:type="dxa"/>
          </w:tcPr>
          <w:p w14:paraId="1BB77C9A" w14:textId="792E5EC5" w:rsidR="002410F0" w:rsidRDefault="002410F0">
            <w:r>
              <w:t>EX19 8DW</w:t>
            </w:r>
          </w:p>
        </w:tc>
        <w:tc>
          <w:tcPr>
            <w:tcW w:w="2430" w:type="dxa"/>
          </w:tcPr>
          <w:p w14:paraId="6933DA89" w14:textId="77777777" w:rsidR="002410F0" w:rsidRDefault="002410F0">
            <w:pPr>
              <w:rPr>
                <w:rFonts w:ascii="Arial Narrow" w:hAnsi="Arial Narrow"/>
                <w:b/>
              </w:rPr>
            </w:pPr>
          </w:p>
        </w:tc>
        <w:tc>
          <w:tcPr>
            <w:tcW w:w="2970" w:type="dxa"/>
          </w:tcPr>
          <w:p w14:paraId="0553BBA0" w14:textId="77777777" w:rsidR="002410F0" w:rsidRDefault="002410F0">
            <w:pPr>
              <w:rPr>
                <w:rFonts w:ascii="Arial Narrow" w:hAnsi="Arial Narrow"/>
              </w:rPr>
            </w:pPr>
          </w:p>
        </w:tc>
      </w:tr>
    </w:tbl>
    <w:p w14:paraId="6CB27FF8" w14:textId="77777777" w:rsidR="002410F0" w:rsidRDefault="002410F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805"/>
        <w:gridCol w:w="4536"/>
        <w:gridCol w:w="283"/>
        <w:gridCol w:w="284"/>
        <w:gridCol w:w="992"/>
        <w:gridCol w:w="709"/>
        <w:gridCol w:w="301"/>
        <w:gridCol w:w="990"/>
        <w:gridCol w:w="1080"/>
        <w:gridCol w:w="1080"/>
        <w:gridCol w:w="1440"/>
      </w:tblGrid>
      <w:tr w:rsidR="002410F0" w14:paraId="7BBE8549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shd w:val="solid" w:color="000000" w:fill="FFFFFF"/>
          </w:tcPr>
          <w:p w14:paraId="16E44A01" w14:textId="77777777" w:rsidR="002410F0" w:rsidRDefault="002410F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536" w:type="dxa"/>
            <w:shd w:val="solid" w:color="000000" w:fill="FFFFFF"/>
          </w:tcPr>
          <w:p w14:paraId="4EF7B40C" w14:textId="77777777" w:rsidR="002410F0" w:rsidRDefault="002410F0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3" w:type="dxa"/>
            <w:shd w:val="solid" w:color="000000" w:fill="FFFFFF"/>
          </w:tcPr>
          <w:p w14:paraId="0FC3063B" w14:textId="77777777" w:rsidR="002410F0" w:rsidRDefault="002410F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4" w:type="dxa"/>
            <w:shd w:val="solid" w:color="000000" w:fill="FFFFFF"/>
          </w:tcPr>
          <w:p w14:paraId="47D2BF0E" w14:textId="77777777" w:rsidR="002410F0" w:rsidRDefault="002410F0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AF849B5" w14:textId="77777777" w:rsidR="002410F0" w:rsidRDefault="002410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709" w:type="dxa"/>
            <w:shd w:val="solid" w:color="000000" w:fill="FFFFFF"/>
          </w:tcPr>
          <w:p w14:paraId="2230ABDA" w14:textId="77777777" w:rsidR="002410F0" w:rsidRDefault="002410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Ship Qty</w:t>
            </w:r>
          </w:p>
        </w:tc>
        <w:tc>
          <w:tcPr>
            <w:tcW w:w="301" w:type="dxa"/>
            <w:shd w:val="solid" w:color="000000" w:fill="FFFFFF"/>
          </w:tcPr>
          <w:p w14:paraId="403D90DA" w14:textId="77777777" w:rsidR="002410F0" w:rsidRDefault="002410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14EAE00D" w14:textId="77777777" w:rsidR="002410F0" w:rsidRDefault="002410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1A218EF" w14:textId="77777777" w:rsidR="002410F0" w:rsidRDefault="002410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2A343DF" w14:textId="77777777" w:rsidR="002410F0" w:rsidRDefault="002410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C6F7A96" w14:textId="77777777" w:rsidR="002410F0" w:rsidRDefault="002410F0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570C3595" w14:textId="77777777" w:rsidR="002410F0" w:rsidRDefault="002410F0"/>
    <w:p w14:paraId="474FBB6C" w14:textId="77777777" w:rsidR="002410F0" w:rsidRDefault="002410F0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805"/>
        <w:gridCol w:w="4536"/>
        <w:gridCol w:w="283"/>
        <w:gridCol w:w="284"/>
        <w:gridCol w:w="850"/>
        <w:gridCol w:w="851"/>
        <w:gridCol w:w="301"/>
        <w:gridCol w:w="990"/>
        <w:gridCol w:w="1080"/>
        <w:gridCol w:w="1080"/>
        <w:gridCol w:w="1440"/>
      </w:tblGrid>
      <w:tr w:rsidR="002410F0" w14:paraId="268CB55E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3D00A9D2" w14:textId="2088BA03" w:rsidR="002410F0" w:rsidRDefault="002410F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PMS21017</w:t>
            </w:r>
          </w:p>
        </w:tc>
        <w:tc>
          <w:tcPr>
            <w:tcW w:w="4536" w:type="dxa"/>
            <w:noWrap/>
            <w:vAlign w:val="bottom"/>
          </w:tcPr>
          <w:p w14:paraId="5D7FAAD7" w14:textId="2869BF9F" w:rsidR="002410F0" w:rsidRDefault="002410F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3" w:type="dxa"/>
            <w:noWrap/>
            <w:vAlign w:val="bottom"/>
          </w:tcPr>
          <w:p w14:paraId="05C9D3E0" w14:textId="77777777" w:rsidR="002410F0" w:rsidRDefault="002410F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2AD1DCB8" w14:textId="77777777" w:rsidR="002410F0" w:rsidRDefault="002410F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500D35FE" w14:textId="34321805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851" w:type="dxa"/>
            <w:noWrap/>
            <w:vAlign w:val="bottom"/>
          </w:tcPr>
          <w:p w14:paraId="25DD1F20" w14:textId="505588AC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0.00</w:t>
            </w:r>
          </w:p>
        </w:tc>
        <w:tc>
          <w:tcPr>
            <w:tcW w:w="301" w:type="dxa"/>
            <w:noWrap/>
            <w:vAlign w:val="bottom"/>
          </w:tcPr>
          <w:p w14:paraId="2EFFDDE7" w14:textId="77777777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28F0A124" w14:textId="64BBF1ED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  <w:noWrap/>
            <w:vAlign w:val="bottom"/>
          </w:tcPr>
          <w:p w14:paraId="32629ABA" w14:textId="50FC8BA2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  <w:noWrap/>
            <w:vAlign w:val="bottom"/>
          </w:tcPr>
          <w:p w14:paraId="0BD69156" w14:textId="3BEF7112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  <w:noWrap/>
            <w:vAlign w:val="bottom"/>
          </w:tcPr>
          <w:p w14:paraId="419259D2" w14:textId="640423C0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2410F0" w14:paraId="34D634F2" w14:textId="77777777">
        <w:tblPrEx>
          <w:tblCellMar>
            <w:top w:w="0" w:type="dxa"/>
            <w:bottom w:w="0" w:type="dxa"/>
          </w:tblCellMar>
        </w:tblPrEx>
        <w:tc>
          <w:tcPr>
            <w:tcW w:w="1805" w:type="dxa"/>
            <w:noWrap/>
            <w:vAlign w:val="bottom"/>
          </w:tcPr>
          <w:p w14:paraId="415820A1" w14:textId="3069B73D" w:rsidR="002410F0" w:rsidRDefault="002410F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HEADER STILE SHELF</w:t>
            </w:r>
          </w:p>
        </w:tc>
        <w:tc>
          <w:tcPr>
            <w:tcW w:w="4536" w:type="dxa"/>
            <w:noWrap/>
            <w:vAlign w:val="bottom"/>
          </w:tcPr>
          <w:p w14:paraId="6CE8A2F1" w14:textId="4BAC1FC3" w:rsidR="002410F0" w:rsidRDefault="002410F0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3" w:type="dxa"/>
            <w:noWrap/>
            <w:vAlign w:val="bottom"/>
          </w:tcPr>
          <w:p w14:paraId="33BFEB51" w14:textId="77777777" w:rsidR="002410F0" w:rsidRDefault="002410F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4" w:type="dxa"/>
            <w:noWrap/>
            <w:vAlign w:val="bottom"/>
          </w:tcPr>
          <w:p w14:paraId="64B34E54" w14:textId="77777777" w:rsidR="002410F0" w:rsidRDefault="002410F0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850" w:type="dxa"/>
            <w:noWrap/>
            <w:vAlign w:val="bottom"/>
          </w:tcPr>
          <w:p w14:paraId="4DD0C66E" w14:textId="5525D143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851" w:type="dxa"/>
            <w:noWrap/>
            <w:vAlign w:val="bottom"/>
          </w:tcPr>
          <w:p w14:paraId="5D59429A" w14:textId="0FC44629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0</w:t>
            </w:r>
          </w:p>
        </w:tc>
        <w:tc>
          <w:tcPr>
            <w:tcW w:w="301" w:type="dxa"/>
            <w:noWrap/>
            <w:vAlign w:val="bottom"/>
          </w:tcPr>
          <w:p w14:paraId="445CE337" w14:textId="77777777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  <w:noWrap/>
            <w:vAlign w:val="bottom"/>
          </w:tcPr>
          <w:p w14:paraId="3A858395" w14:textId="3E230F53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60.000</w:t>
            </w:r>
          </w:p>
        </w:tc>
        <w:tc>
          <w:tcPr>
            <w:tcW w:w="1080" w:type="dxa"/>
            <w:noWrap/>
            <w:vAlign w:val="bottom"/>
          </w:tcPr>
          <w:p w14:paraId="2F15B35C" w14:textId="10313531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15.00</w:t>
            </w:r>
          </w:p>
        </w:tc>
        <w:tc>
          <w:tcPr>
            <w:tcW w:w="1080" w:type="dxa"/>
            <w:noWrap/>
            <w:vAlign w:val="bottom"/>
          </w:tcPr>
          <w:p w14:paraId="6E8EAE28" w14:textId="00CAD136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9.00</w:t>
            </w:r>
          </w:p>
        </w:tc>
        <w:tc>
          <w:tcPr>
            <w:tcW w:w="1440" w:type="dxa"/>
            <w:noWrap/>
            <w:vAlign w:val="bottom"/>
          </w:tcPr>
          <w:p w14:paraId="72BC1749" w14:textId="50FDD165" w:rsidR="002410F0" w:rsidRDefault="002410F0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54.00</w:t>
            </w:r>
          </w:p>
        </w:tc>
      </w:tr>
    </w:tbl>
    <w:p w14:paraId="34A093F6" w14:textId="77777777" w:rsidR="002410F0" w:rsidRDefault="002410F0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0F5922A1" w14:textId="77777777" w:rsidR="002410F0" w:rsidRDefault="002410F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p w14:paraId="6992414B" w14:textId="77777777" w:rsidR="002410F0" w:rsidRDefault="002410F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</w:p>
    <w:p w14:paraId="2ADFCD0A" w14:textId="77777777" w:rsidR="002410F0" w:rsidRDefault="002410F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8640"/>
        <w:gridCol w:w="1260"/>
        <w:gridCol w:w="2160"/>
        <w:gridCol w:w="1440"/>
      </w:tblGrid>
      <w:tr w:rsidR="002410F0" w14:paraId="57451A2D" w14:textId="77777777">
        <w:tblPrEx>
          <w:tblCellMar>
            <w:top w:w="0" w:type="dxa"/>
            <w:bottom w:w="0" w:type="dxa"/>
          </w:tblCellMar>
        </w:tblPrEx>
        <w:tc>
          <w:tcPr>
            <w:tcW w:w="8640" w:type="dxa"/>
            <w:vAlign w:val="center"/>
          </w:tcPr>
          <w:p w14:paraId="4F6971D4" w14:textId="4A693745" w:rsidR="002410F0" w:rsidRDefault="002410F0">
            <w:pPr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>FREIGHT CHARGE</w:t>
            </w:r>
          </w:p>
        </w:tc>
        <w:tc>
          <w:tcPr>
            <w:tcW w:w="1260" w:type="dxa"/>
            <w:vAlign w:val="center"/>
          </w:tcPr>
          <w:p w14:paraId="1B40AC9C" w14:textId="09CA743D" w:rsidR="002410F0" w:rsidRDefault="002410F0">
            <w:pPr>
              <w:jc w:val="center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20.00</w:t>
            </w:r>
          </w:p>
        </w:tc>
        <w:tc>
          <w:tcPr>
            <w:tcW w:w="2160" w:type="dxa"/>
            <w:vAlign w:val="center"/>
          </w:tcPr>
          <w:p w14:paraId="1B2A8C67" w14:textId="62809A6E" w:rsidR="002410F0" w:rsidRDefault="002410F0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 4.00</w:t>
            </w:r>
          </w:p>
        </w:tc>
        <w:tc>
          <w:tcPr>
            <w:tcW w:w="1440" w:type="dxa"/>
            <w:vAlign w:val="center"/>
          </w:tcPr>
          <w:p w14:paraId="4A5919F1" w14:textId="00751A1F" w:rsidR="002410F0" w:rsidRDefault="002410F0">
            <w:pPr>
              <w:jc w:val="right"/>
              <w:rPr>
                <w:rFonts w:ascii="Univers Cd (W1)" w:hAnsi="Univers Cd (W1)"/>
                <w:b/>
                <w:bCs/>
              </w:rPr>
            </w:pPr>
            <w:r>
              <w:rPr>
                <w:rFonts w:ascii="Univers Cd (W1)" w:hAnsi="Univers Cd (W1)"/>
                <w:b/>
                <w:bCs/>
              </w:rPr>
              <w:t xml:space="preserve">          24.00</w:t>
            </w:r>
          </w:p>
        </w:tc>
      </w:tr>
    </w:tbl>
    <w:p w14:paraId="0EA9B194" w14:textId="77777777" w:rsidR="002410F0" w:rsidRDefault="002410F0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2410F0" w14:paraId="0F668BA5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CBB1020" w14:textId="0A3311F3" w:rsidR="002410F0" w:rsidRDefault="002410F0">
            <w:r>
              <w:t xml:space="preserve"> P.O. NUMBER SN 41062</w:t>
            </w:r>
          </w:p>
        </w:tc>
      </w:tr>
    </w:tbl>
    <w:p w14:paraId="6A8E4C5F" w14:textId="77777777" w:rsidR="002410F0" w:rsidRDefault="002410F0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2410F0" w14:paraId="28EA306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014C096" w14:textId="77777777" w:rsidR="002410F0" w:rsidRDefault="002410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672D1FCB" w14:textId="77777777" w:rsidR="002410F0" w:rsidRDefault="002410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9299EC3" w14:textId="77777777" w:rsidR="002410F0" w:rsidRDefault="002410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CBC8DE2" w14:textId="77777777" w:rsidR="002410F0" w:rsidRDefault="002410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489BF849" w14:textId="77777777" w:rsidR="002410F0" w:rsidRDefault="002410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290D28D" w14:textId="77777777" w:rsidR="002410F0" w:rsidRDefault="002410F0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Total invoice</w:t>
            </w:r>
          </w:p>
        </w:tc>
      </w:tr>
      <w:tr w:rsidR="002410F0" w14:paraId="2B9158F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B4EEC2E" w14:textId="326BD8B5" w:rsidR="002410F0" w:rsidRDefault="002410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110.00</w:t>
            </w:r>
          </w:p>
        </w:tc>
        <w:tc>
          <w:tcPr>
            <w:tcW w:w="2160" w:type="dxa"/>
          </w:tcPr>
          <w:p w14:paraId="5DC76C9D" w14:textId="43A432D3" w:rsidR="002410F0" w:rsidRDefault="002410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469E9CF3" w14:textId="35659F09" w:rsidR="002410F0" w:rsidRDefault="002410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DF7EEEB" w14:textId="1CA83C7D" w:rsidR="002410F0" w:rsidRDefault="002410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27.50</w:t>
            </w:r>
          </w:p>
        </w:tc>
        <w:tc>
          <w:tcPr>
            <w:tcW w:w="2520" w:type="dxa"/>
          </w:tcPr>
          <w:p w14:paraId="3B9582A4" w14:textId="18FD6061" w:rsidR="002410F0" w:rsidRDefault="002410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20.50</w:t>
            </w:r>
          </w:p>
        </w:tc>
        <w:tc>
          <w:tcPr>
            <w:tcW w:w="1440" w:type="dxa"/>
          </w:tcPr>
          <w:p w14:paraId="71C19C2D" w14:textId="50EA45F1" w:rsidR="002410F0" w:rsidRDefault="002410F0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123.00</w:t>
            </w:r>
          </w:p>
        </w:tc>
      </w:tr>
    </w:tbl>
    <w:p w14:paraId="020DF34A" w14:textId="77777777" w:rsidR="002410F0" w:rsidRDefault="002410F0">
      <w:pPr>
        <w:pStyle w:val="Header"/>
        <w:tabs>
          <w:tab w:val="clear" w:pos="4320"/>
          <w:tab w:val="clear" w:pos="8640"/>
        </w:tabs>
      </w:pPr>
      <w:r>
        <w:tab/>
      </w:r>
    </w:p>
    <w:p w14:paraId="0BFD6FA9" w14:textId="77777777" w:rsidR="002410F0" w:rsidRPr="002410F0" w:rsidRDefault="002410F0" w:rsidP="002410F0"/>
    <w:sectPr w:rsidR="002410F0" w:rsidRPr="002410F0" w:rsidSect="002410F0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2B8A2" w14:textId="77777777" w:rsidR="00076800" w:rsidRDefault="00076800">
      <w:r>
        <w:separator/>
      </w:r>
    </w:p>
  </w:endnote>
  <w:endnote w:type="continuationSeparator" w:id="0">
    <w:p w14:paraId="487ABCB4" w14:textId="77777777" w:rsidR="00076800" w:rsidRDefault="000768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4D0FB7" w14:textId="77777777" w:rsidR="00076800" w:rsidRDefault="00076800">
      <w:r>
        <w:separator/>
      </w:r>
    </w:p>
  </w:footnote>
  <w:footnote w:type="continuationSeparator" w:id="0">
    <w:p w14:paraId="3B85831A" w14:textId="77777777" w:rsidR="00076800" w:rsidRDefault="000768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A9714B" w14:textId="77777777" w:rsidR="00000000" w:rsidRDefault="00000000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</w:t>
    </w:r>
    <w:r>
      <w:rPr>
        <w:b/>
        <w:bCs/>
        <w:sz w:val="24"/>
      </w:rPr>
      <w:tab/>
      <w:t xml:space="preserve">                                         </w:t>
    </w:r>
    <w:r>
      <w:rPr>
        <w:b/>
        <w:bCs/>
        <w:sz w:val="24"/>
        <w:u w:val="single"/>
      </w:rPr>
      <w:t>ORDER ACKNOWLEDGEMENT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346C20CA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  01482 862976</w:t>
    </w:r>
  </w:p>
  <w:p w14:paraId="3332B75B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 Fax: 01482 871482</w:t>
    </w:r>
  </w:p>
  <w:p w14:paraId="3BB0ECF5" w14:textId="77777777" w:rsidR="00000000" w:rsidRDefault="00000000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</w:p>
  <w:p w14:paraId="0D7F571D" w14:textId="77777777" w:rsidR="00000000" w:rsidRDefault="00000000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410F0"/>
    <w:rsid w:val="00076800"/>
    <w:rsid w:val="00241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84A588D"/>
  <w15:chartTrackingRefBased/>
  <w15:docId w15:val="{85C39C0F-F1E6-4176-AADE-2E31B562A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OrderAck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ADAMSE_LHOrderAck</Template>
  <TotalTime>0</TotalTime>
  <Pages>1</Pages>
  <Words>135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2023-04-03T09:28:00Z</dcterms:created>
  <dcterms:modified xsi:type="dcterms:W3CDTF">2023-04-03T09:28:00Z</dcterms:modified>
</cp:coreProperties>
</file>